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43B3D" w14:textId="77777777" w:rsidR="00DB1E4B" w:rsidRPr="00F00FC9" w:rsidRDefault="00DB1E4B" w:rsidP="00DB641F">
      <w:pPr>
        <w:pStyle w:val="Ttulo1"/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F00FC9">
        <w:rPr>
          <w:rFonts w:ascii="Arial" w:eastAsia="Arial" w:hAnsi="Arial" w:cs="Arial"/>
          <w:b/>
          <w:sz w:val="24"/>
          <w:szCs w:val="24"/>
        </w:rPr>
        <w:t>LA VICERRECTORIA DE INVESTIGACIONES / DIVISIÓN DE INNOVACIÓN, EMPRENDIMIENTO Y ARTICULACIÓN CON EL ENTORNO</w:t>
      </w:r>
      <w:r>
        <w:rPr>
          <w:rFonts w:ascii="Arial" w:eastAsia="Arial" w:hAnsi="Arial" w:cs="Arial"/>
          <w:b/>
          <w:sz w:val="24"/>
          <w:szCs w:val="24"/>
        </w:rPr>
        <w:t>-</w:t>
      </w:r>
      <w:r w:rsidRPr="00F00FC9">
        <w:rPr>
          <w:rFonts w:ascii="Arial" w:eastAsia="Arial" w:hAnsi="Arial" w:cs="Arial"/>
          <w:b/>
          <w:sz w:val="24"/>
          <w:szCs w:val="24"/>
        </w:rPr>
        <w:t>DAE INVITAN A PARTICIPAR EN:</w:t>
      </w:r>
    </w:p>
    <w:p w14:paraId="3FEBF23C" w14:textId="77777777" w:rsidR="00C00B24" w:rsidRPr="0048212B" w:rsidRDefault="00C00B24" w:rsidP="00DB641F">
      <w:pPr>
        <w:rPr>
          <w:rFonts w:ascii="Arial" w:hAnsi="Arial" w:cs="Arial"/>
          <w:sz w:val="22"/>
          <w:szCs w:val="22"/>
          <w:lang w:val="es-ES" w:eastAsia="ja-JP"/>
        </w:rPr>
      </w:pPr>
    </w:p>
    <w:p w14:paraId="6ED9C857" w14:textId="77777777" w:rsidR="00DB1E4B" w:rsidRPr="00D31E6C" w:rsidRDefault="00DB1E4B" w:rsidP="00DB641F">
      <w:pPr>
        <w:pStyle w:val="Ttulo1"/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GoBack"/>
      <w:r>
        <w:rPr>
          <w:rFonts w:ascii="Arial" w:eastAsia="Arial" w:hAnsi="Arial" w:cs="Arial"/>
        </w:rPr>
        <w:t xml:space="preserve">la convocatoria para conformar </w:t>
      </w:r>
      <w:r w:rsidRPr="00ED2DE1">
        <w:rPr>
          <w:rFonts w:ascii="Arial" w:eastAsia="Arial" w:hAnsi="Arial" w:cs="Arial"/>
        </w:rPr>
        <w:t>UN BANCO DE ELEGIBLES PARA EL APOYO A LA MADURACIÓN TECNOLOGICA DE RESULTADOS DE INVESTIGACIÓN</w:t>
      </w:r>
      <w:r>
        <w:rPr>
          <w:rFonts w:ascii="Arial" w:eastAsia="Arial" w:hAnsi="Arial" w:cs="Arial"/>
        </w:rPr>
        <w:t xml:space="preserve"> </w:t>
      </w:r>
    </w:p>
    <w:bookmarkEnd w:id="0"/>
    <w:p w14:paraId="4C957F72" w14:textId="77777777" w:rsidR="009C5AF6" w:rsidRPr="00DB1E4B" w:rsidRDefault="009C5AF6" w:rsidP="00DB641F">
      <w:pPr>
        <w:rPr>
          <w:rFonts w:ascii="Arial" w:hAnsi="Arial" w:cs="Arial"/>
          <w:sz w:val="22"/>
          <w:szCs w:val="22"/>
          <w:lang w:val="es-ES"/>
        </w:rPr>
      </w:pPr>
    </w:p>
    <w:p w14:paraId="4BFC74A3" w14:textId="77777777" w:rsidR="00D35C09" w:rsidRDefault="009C5AF6" w:rsidP="00DB641F">
      <w:pPr>
        <w:jc w:val="center"/>
        <w:rPr>
          <w:rFonts w:ascii="Arial" w:hAnsi="Arial" w:cs="Arial"/>
          <w:b/>
          <w:sz w:val="32"/>
          <w:szCs w:val="32"/>
        </w:rPr>
      </w:pPr>
      <w:r w:rsidRPr="00D35C09">
        <w:rPr>
          <w:rFonts w:ascii="Arial" w:hAnsi="Arial" w:cs="Arial"/>
          <w:b/>
          <w:sz w:val="32"/>
          <w:szCs w:val="32"/>
        </w:rPr>
        <w:t>CONTENIDO DEL DOCUMENTO DE</w:t>
      </w:r>
    </w:p>
    <w:p w14:paraId="579507E7" w14:textId="2F13758C" w:rsidR="009C5AF6" w:rsidRPr="00D35C09" w:rsidRDefault="009C5AF6" w:rsidP="00DB641F">
      <w:pPr>
        <w:jc w:val="center"/>
        <w:rPr>
          <w:rFonts w:ascii="Arial" w:hAnsi="Arial" w:cs="Arial"/>
          <w:b/>
          <w:sz w:val="32"/>
          <w:szCs w:val="32"/>
        </w:rPr>
      </w:pPr>
      <w:r w:rsidRPr="00D35C09">
        <w:rPr>
          <w:rFonts w:ascii="Arial" w:hAnsi="Arial" w:cs="Arial"/>
          <w:b/>
          <w:sz w:val="32"/>
          <w:szCs w:val="32"/>
        </w:rPr>
        <w:t>FORMULACIÓN EN EXTENSO</w:t>
      </w:r>
    </w:p>
    <w:p w14:paraId="09A46523" w14:textId="77777777" w:rsidR="009C5AF6" w:rsidRPr="0048212B" w:rsidRDefault="009C5AF6" w:rsidP="00DB641F">
      <w:pPr>
        <w:jc w:val="both"/>
        <w:rPr>
          <w:rFonts w:ascii="Arial" w:hAnsi="Arial" w:cs="Arial"/>
          <w:sz w:val="22"/>
          <w:szCs w:val="22"/>
        </w:rPr>
      </w:pPr>
    </w:p>
    <w:p w14:paraId="47FF0DF1" w14:textId="25F6284B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Título del proyecto</w:t>
      </w:r>
    </w:p>
    <w:p w14:paraId="6F749352" w14:textId="77777777" w:rsidR="00980EF4" w:rsidRPr="00E21833" w:rsidRDefault="00980EF4" w:rsidP="00DB641F">
      <w:pPr>
        <w:jc w:val="both"/>
        <w:rPr>
          <w:rFonts w:ascii="Arial" w:hAnsi="Arial" w:cs="Arial"/>
          <w:b/>
        </w:rPr>
      </w:pPr>
    </w:p>
    <w:p w14:paraId="1EC6A3E1" w14:textId="41153711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Duración</w:t>
      </w:r>
    </w:p>
    <w:p w14:paraId="65EE5E9D" w14:textId="77777777" w:rsidR="00980EF4" w:rsidRPr="00E21833" w:rsidRDefault="00980EF4" w:rsidP="00DB641F">
      <w:pPr>
        <w:jc w:val="both"/>
        <w:rPr>
          <w:rFonts w:ascii="Arial" w:hAnsi="Arial" w:cs="Arial"/>
          <w:b/>
        </w:rPr>
      </w:pPr>
    </w:p>
    <w:p w14:paraId="4589B399" w14:textId="5B9D0CE2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Grupo de investigación líder e Investigador principal</w:t>
      </w:r>
    </w:p>
    <w:p w14:paraId="4EDACFFA" w14:textId="77777777" w:rsidR="00DB4196" w:rsidRPr="00E21833" w:rsidRDefault="00DB4196" w:rsidP="00DB641F">
      <w:pPr>
        <w:jc w:val="both"/>
        <w:rPr>
          <w:rFonts w:ascii="Arial" w:hAnsi="Arial" w:cs="Arial"/>
          <w:b/>
        </w:rPr>
      </w:pPr>
    </w:p>
    <w:p w14:paraId="3B6995F1" w14:textId="7D0F35FC" w:rsidR="00DB4196" w:rsidRDefault="00DB419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Conformación del equipo de proyecto</w:t>
      </w:r>
    </w:p>
    <w:p w14:paraId="4B96F982" w14:textId="77777777" w:rsidR="00DB641F" w:rsidRPr="00E21833" w:rsidRDefault="00DB641F" w:rsidP="00DB641F">
      <w:pPr>
        <w:jc w:val="both"/>
        <w:rPr>
          <w:rFonts w:ascii="Arial" w:hAnsi="Arial" w:cs="Arial"/>
          <w:b/>
        </w:rPr>
      </w:pPr>
    </w:p>
    <w:p w14:paraId="5CAA1C82" w14:textId="77777777" w:rsidR="00DB4196" w:rsidRPr="00E21833" w:rsidRDefault="00DB4196" w:rsidP="00DB641F">
      <w:pPr>
        <w:pStyle w:val="Prrafodelista"/>
        <w:numPr>
          <w:ilvl w:val="0"/>
          <w:numId w:val="18"/>
        </w:numPr>
        <w:spacing w:after="20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Para cada miembro del equipo del proyecto indicar: Nombre completo, e-mail y celular; enlace al CvLAC; tiempo de dedicación; Rol en el marco del proyecto.</w:t>
      </w:r>
    </w:p>
    <w:p w14:paraId="4CAAC7B0" w14:textId="5BE9DBE5" w:rsidR="00DB4196" w:rsidRPr="00E21833" w:rsidRDefault="00DB4196" w:rsidP="00DB641F">
      <w:pPr>
        <w:jc w:val="both"/>
        <w:rPr>
          <w:rFonts w:ascii="Arial" w:hAnsi="Arial" w:cs="Arial"/>
          <w:b/>
        </w:rPr>
      </w:pPr>
    </w:p>
    <w:p w14:paraId="4EBB982F" w14:textId="6C3E0065" w:rsidR="00DB4196" w:rsidRDefault="00DB419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Alianzas con otros grupos de investigación </w:t>
      </w:r>
    </w:p>
    <w:p w14:paraId="21A221FF" w14:textId="77777777" w:rsidR="00DB641F" w:rsidRPr="00E21833" w:rsidRDefault="00DB641F" w:rsidP="00DB641F">
      <w:pPr>
        <w:jc w:val="both"/>
        <w:rPr>
          <w:rFonts w:ascii="Arial" w:hAnsi="Arial" w:cs="Arial"/>
          <w:b/>
        </w:rPr>
      </w:pPr>
    </w:p>
    <w:p w14:paraId="407FB37F" w14:textId="7168CCB5" w:rsidR="00DB4196" w:rsidRPr="00E21833" w:rsidRDefault="0046020F" w:rsidP="00DB641F">
      <w:pPr>
        <w:pStyle w:val="Prrafodelista"/>
        <w:numPr>
          <w:ilvl w:val="0"/>
          <w:numId w:val="18"/>
        </w:numPr>
        <w:ind w:left="0" w:firstLine="0"/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</w:rPr>
        <w:t>Para cada grupo aliado indicar: Nombre completo, datos de contacto del investigador principal; enlace al GroupLAC; Rol en el marco del proyecto</w:t>
      </w:r>
    </w:p>
    <w:p w14:paraId="145F4ADC" w14:textId="77777777" w:rsidR="0046020F" w:rsidRPr="00E21833" w:rsidRDefault="0046020F" w:rsidP="00DB641F">
      <w:pPr>
        <w:jc w:val="both"/>
        <w:rPr>
          <w:rFonts w:ascii="Arial" w:hAnsi="Arial" w:cs="Arial"/>
          <w:b/>
        </w:rPr>
      </w:pPr>
    </w:p>
    <w:p w14:paraId="7E15D843" w14:textId="63FEFE7D" w:rsidR="00DB4196" w:rsidRDefault="00DB419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Alianzas con entidades externas, públicas o privadas, con o sin ánimo de lucro</w:t>
      </w:r>
    </w:p>
    <w:p w14:paraId="4875ECDB" w14:textId="77777777" w:rsidR="00DB641F" w:rsidRPr="00E21833" w:rsidRDefault="00DB641F" w:rsidP="00DB641F">
      <w:pPr>
        <w:jc w:val="both"/>
        <w:rPr>
          <w:rFonts w:ascii="Arial" w:hAnsi="Arial" w:cs="Arial"/>
          <w:b/>
        </w:rPr>
      </w:pPr>
    </w:p>
    <w:p w14:paraId="28F83123" w14:textId="77777777" w:rsidR="0046020F" w:rsidRPr="00E21833" w:rsidRDefault="0046020F" w:rsidP="00DB641F">
      <w:pPr>
        <w:pStyle w:val="Prrafodelista"/>
        <w:numPr>
          <w:ilvl w:val="0"/>
          <w:numId w:val="18"/>
        </w:numPr>
        <w:ind w:left="0" w:firstLine="0"/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</w:rPr>
        <w:t>Para cada grupo aliado indicar: Nombre completo, datos de contacto del investigador principal; enlace al GroupLAC; Rol en el marco del proyecto</w:t>
      </w:r>
    </w:p>
    <w:p w14:paraId="4C8F1A7E" w14:textId="77777777" w:rsidR="0046020F" w:rsidRPr="00E21833" w:rsidRDefault="0046020F" w:rsidP="00DB641F">
      <w:pPr>
        <w:jc w:val="both"/>
        <w:rPr>
          <w:rFonts w:ascii="Arial" w:hAnsi="Arial" w:cs="Arial"/>
          <w:b/>
        </w:rPr>
      </w:pPr>
    </w:p>
    <w:p w14:paraId="1EDCFA93" w14:textId="6F0C7987" w:rsidR="005F39A7" w:rsidRDefault="00D74AB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Antecedentes </w:t>
      </w:r>
      <w:r w:rsidR="00980EF4" w:rsidRPr="00E21833">
        <w:rPr>
          <w:rFonts w:ascii="Arial" w:hAnsi="Arial" w:cs="Arial"/>
          <w:b/>
        </w:rPr>
        <w:t>del trabajo de investigación en el tema del proyecto y del grupo de investigación</w:t>
      </w:r>
    </w:p>
    <w:p w14:paraId="4C9F266E" w14:textId="77777777" w:rsidR="00DB641F" w:rsidRPr="00E21833" w:rsidRDefault="00DB641F" w:rsidP="00DB641F">
      <w:pPr>
        <w:jc w:val="both"/>
        <w:rPr>
          <w:rFonts w:ascii="Arial" w:hAnsi="Arial" w:cs="Arial"/>
          <w:b/>
        </w:rPr>
      </w:pPr>
    </w:p>
    <w:p w14:paraId="0F753383" w14:textId="1FEB75CA" w:rsidR="00980EF4" w:rsidRPr="00FA15F2" w:rsidRDefault="00013D06" w:rsidP="00DB641F">
      <w:pPr>
        <w:pStyle w:val="Prrafodelista"/>
        <w:numPr>
          <w:ilvl w:val="0"/>
          <w:numId w:val="18"/>
        </w:numPr>
        <w:ind w:left="0" w:firstLine="0"/>
        <w:jc w:val="both"/>
        <w:rPr>
          <w:rFonts w:ascii="Arial" w:hAnsi="Arial" w:cs="Arial"/>
        </w:rPr>
      </w:pPr>
      <w:r w:rsidRPr="00FA15F2">
        <w:rPr>
          <w:rFonts w:ascii="Arial" w:hAnsi="Arial" w:cs="Arial"/>
        </w:rPr>
        <w:t xml:space="preserve">Indicar </w:t>
      </w:r>
      <w:r w:rsidR="007449C0" w:rsidRPr="00FA15F2">
        <w:rPr>
          <w:rFonts w:ascii="Arial" w:hAnsi="Arial" w:cs="Arial"/>
        </w:rPr>
        <w:t xml:space="preserve">en </w:t>
      </w:r>
      <w:r w:rsidR="00F14275" w:rsidRPr="00FA15F2">
        <w:rPr>
          <w:rFonts w:ascii="Arial" w:hAnsi="Arial" w:cs="Arial"/>
        </w:rPr>
        <w:t xml:space="preserve">máximo </w:t>
      </w:r>
      <w:r w:rsidR="007449C0" w:rsidRPr="00FA15F2">
        <w:rPr>
          <w:rFonts w:ascii="Arial" w:hAnsi="Arial" w:cs="Arial"/>
        </w:rPr>
        <w:t xml:space="preserve">2500 caracteres los antecedes de la investigación, demostrando la maduración tecnológica de la investigación en los </w:t>
      </w:r>
      <w:r w:rsidR="00FA15F2">
        <w:rPr>
          <w:rFonts w:ascii="Arial" w:hAnsi="Arial" w:cs="Arial"/>
        </w:rPr>
        <w:t xml:space="preserve">niveles </w:t>
      </w:r>
      <w:r w:rsidR="007449C0" w:rsidRPr="00FA15F2">
        <w:rPr>
          <w:rFonts w:ascii="Arial" w:hAnsi="Arial" w:cs="Arial"/>
        </w:rPr>
        <w:t xml:space="preserve">TRL1, TRL2, y </w:t>
      </w:r>
      <w:r w:rsidR="007449C0" w:rsidRPr="00FA15F2">
        <w:rPr>
          <w:rFonts w:ascii="Arial" w:hAnsi="Arial" w:cs="Arial"/>
        </w:rPr>
        <w:lastRenderedPageBreak/>
        <w:t xml:space="preserve">TRL3, </w:t>
      </w:r>
      <w:r w:rsidR="00FA15F2">
        <w:rPr>
          <w:rFonts w:ascii="Arial" w:hAnsi="Arial" w:cs="Arial"/>
        </w:rPr>
        <w:t>evidenciar</w:t>
      </w:r>
      <w:r w:rsidR="007449C0" w:rsidRPr="00FA15F2">
        <w:rPr>
          <w:rFonts w:ascii="Arial" w:hAnsi="Arial" w:cs="Arial"/>
        </w:rPr>
        <w:t xml:space="preserve"> los proyectos internos o externos que demuestran los trabajos finalizados de maduración en los niveles del TRL1 al TRL3. </w:t>
      </w:r>
    </w:p>
    <w:p w14:paraId="25C1E0FF" w14:textId="77777777" w:rsidR="007449C0" w:rsidRPr="00E21833" w:rsidRDefault="007449C0" w:rsidP="00DB641F">
      <w:pPr>
        <w:pStyle w:val="Prrafodelista"/>
        <w:ind w:left="0"/>
        <w:jc w:val="both"/>
        <w:rPr>
          <w:rFonts w:ascii="Arial" w:hAnsi="Arial" w:cs="Arial"/>
        </w:rPr>
      </w:pPr>
    </w:p>
    <w:p w14:paraId="045E5EA8" w14:textId="74DC2672" w:rsidR="00980EF4" w:rsidRPr="00E21833" w:rsidRDefault="00D74AB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Justificación </w:t>
      </w:r>
      <w:r w:rsidR="00980EF4" w:rsidRPr="00E21833">
        <w:rPr>
          <w:rFonts w:ascii="Arial" w:hAnsi="Arial" w:cs="Arial"/>
          <w:b/>
        </w:rPr>
        <w:t>del proyecto</w:t>
      </w:r>
    </w:p>
    <w:p w14:paraId="1AD441BF" w14:textId="22AD35BD" w:rsidR="00980EF4" w:rsidRPr="00FA15F2" w:rsidRDefault="00904FD0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Argumentar</w:t>
      </w:r>
      <w:r w:rsidR="00F14275" w:rsidRPr="00FA15F2">
        <w:rPr>
          <w:rFonts w:ascii="Arial" w:hAnsi="Arial" w:cs="Arial"/>
          <w:bCs/>
        </w:rPr>
        <w:t xml:space="preserve"> en máximo 2500 caracteres </w:t>
      </w:r>
      <w:r>
        <w:rPr>
          <w:rFonts w:ascii="Arial" w:hAnsi="Arial" w:cs="Arial"/>
          <w:bCs/>
        </w:rPr>
        <w:t xml:space="preserve">las razones por las cuales el resultado de investigación (tecnología) debe continúan un proceso de maduración tecnológica para llegar al mercado y la sociedad. </w:t>
      </w:r>
    </w:p>
    <w:p w14:paraId="7D449C8C" w14:textId="77777777" w:rsidR="00F14275" w:rsidRPr="00F14275" w:rsidRDefault="00F14275" w:rsidP="00DB641F">
      <w:pPr>
        <w:pStyle w:val="Prrafodelista"/>
        <w:ind w:left="0"/>
        <w:jc w:val="both"/>
        <w:rPr>
          <w:rFonts w:ascii="Arial" w:hAnsi="Arial" w:cs="Arial"/>
          <w:b/>
        </w:rPr>
      </w:pPr>
    </w:p>
    <w:p w14:paraId="20383E22" w14:textId="0270A336" w:rsidR="0066342D" w:rsidRDefault="0066342D" w:rsidP="00DB641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Resumen Ejecutivo del proyecto</w:t>
      </w:r>
    </w:p>
    <w:p w14:paraId="3631F668" w14:textId="690A38BD" w:rsidR="0066342D" w:rsidRPr="0066342D" w:rsidRDefault="00F14275" w:rsidP="00DB641F">
      <w:pPr>
        <w:pStyle w:val="Prrafodelista"/>
        <w:numPr>
          <w:ilvl w:val="0"/>
          <w:numId w:val="18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Indicar en </w:t>
      </w:r>
      <w:r w:rsidR="00D42CE8">
        <w:rPr>
          <w:rFonts w:ascii="Arial" w:hAnsi="Arial" w:cs="Arial"/>
        </w:rPr>
        <w:t>máximo</w:t>
      </w:r>
      <w:r w:rsidR="0066342D" w:rsidRPr="0066342D">
        <w:rPr>
          <w:rFonts w:ascii="Arial" w:hAnsi="Arial" w:cs="Arial"/>
        </w:rPr>
        <w:t xml:space="preserve"> 500 </w:t>
      </w:r>
      <w:r w:rsidR="00030806">
        <w:rPr>
          <w:rFonts w:ascii="Arial" w:hAnsi="Arial" w:cs="Arial"/>
        </w:rPr>
        <w:t>caracteres</w:t>
      </w:r>
      <w:r w:rsidR="0066342D" w:rsidRPr="0066342D">
        <w:rPr>
          <w:rFonts w:ascii="Arial" w:hAnsi="Arial" w:cs="Arial"/>
        </w:rPr>
        <w:t xml:space="preserve"> describir en qué consiste el problema o necesidad, </w:t>
      </w:r>
      <w:r w:rsidR="00904FD0">
        <w:rPr>
          <w:rFonts w:ascii="Arial" w:hAnsi="Arial" w:cs="Arial"/>
        </w:rPr>
        <w:t xml:space="preserve">y una descripción del resultado de investigación y como este da una solución al problema identificado.  </w:t>
      </w:r>
    </w:p>
    <w:p w14:paraId="2C295BDB" w14:textId="77777777" w:rsidR="0066342D" w:rsidRPr="00E21833" w:rsidRDefault="0066342D" w:rsidP="00DB641F">
      <w:pPr>
        <w:jc w:val="both"/>
        <w:rPr>
          <w:rFonts w:ascii="Arial" w:hAnsi="Arial" w:cs="Arial"/>
          <w:b/>
        </w:rPr>
      </w:pPr>
    </w:p>
    <w:p w14:paraId="2ADE48A4" w14:textId="463A8F86" w:rsidR="00980EF4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Estado del arte o estado de la técnica</w:t>
      </w:r>
    </w:p>
    <w:p w14:paraId="4FA0DF0C" w14:textId="5C015A3B" w:rsidR="00F14275" w:rsidRPr="00F14275" w:rsidRDefault="00F14275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 xml:space="preserve">máximo </w:t>
      </w:r>
      <w:r w:rsidRPr="00F14275">
        <w:rPr>
          <w:rFonts w:ascii="Arial" w:hAnsi="Arial" w:cs="Arial"/>
          <w:bCs/>
        </w:rPr>
        <w:t xml:space="preserve">5000 caracteres el estado del arte de la investigación, se deben incluir las respectivas referencias bibliográficas. </w:t>
      </w:r>
    </w:p>
    <w:p w14:paraId="3BB5F6D0" w14:textId="77777777" w:rsidR="00980EF4" w:rsidRPr="00E21833" w:rsidRDefault="00980EF4" w:rsidP="00DB641F">
      <w:pPr>
        <w:jc w:val="both"/>
        <w:rPr>
          <w:rFonts w:ascii="Arial" w:hAnsi="Arial" w:cs="Arial"/>
          <w:b/>
        </w:rPr>
      </w:pPr>
    </w:p>
    <w:p w14:paraId="287B7790" w14:textId="40D764F8" w:rsidR="00D74AB6" w:rsidRDefault="00D74AB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Descripción del resultado de investigación con interés de ser transferido</w:t>
      </w:r>
    </w:p>
    <w:p w14:paraId="47530147" w14:textId="7354B6C5" w:rsidR="00D74AB6" w:rsidRPr="00D42CE8" w:rsidRDefault="00D42CE8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 xml:space="preserve">máximo </w:t>
      </w:r>
      <w:r w:rsidRPr="00F14275">
        <w:rPr>
          <w:rFonts w:ascii="Arial" w:hAnsi="Arial" w:cs="Arial"/>
          <w:bCs/>
        </w:rPr>
        <w:t xml:space="preserve">5000 </w:t>
      </w:r>
      <w:r w:rsidRPr="00E05AAB">
        <w:rPr>
          <w:rFonts w:ascii="Arial" w:hAnsi="Arial" w:cs="Arial"/>
          <w:bCs/>
        </w:rPr>
        <w:t>caracteres</w:t>
      </w:r>
    </w:p>
    <w:p w14:paraId="13F48CD8" w14:textId="77777777" w:rsidR="00D42CE8" w:rsidRPr="00F14275" w:rsidRDefault="00D42CE8" w:rsidP="00DB641F">
      <w:pPr>
        <w:pStyle w:val="Prrafodelista"/>
        <w:ind w:left="0"/>
        <w:jc w:val="both"/>
        <w:rPr>
          <w:rFonts w:ascii="Arial" w:hAnsi="Arial" w:cs="Arial"/>
          <w:b/>
        </w:rPr>
      </w:pPr>
    </w:p>
    <w:p w14:paraId="41A26AAE" w14:textId="77777777" w:rsidR="00D74AB6" w:rsidRPr="00E21833" w:rsidRDefault="00D74AB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Análisis de nivel TRL: </w:t>
      </w:r>
    </w:p>
    <w:p w14:paraId="0EE35B59" w14:textId="4F4CBD8D" w:rsidR="00D74AB6" w:rsidRPr="00E21833" w:rsidRDefault="00D74AB6" w:rsidP="00DB641F">
      <w:pPr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Anexar el instrumento del “</w:t>
      </w:r>
      <w:r w:rsidRPr="00E21833">
        <w:rPr>
          <w:rFonts w:ascii="Arial" w:hAnsi="Arial" w:cs="Arial"/>
          <w:b/>
        </w:rPr>
        <w:t>Anexo 1 - Herramienta de calculo TRL – UPM”</w:t>
      </w:r>
      <w:r w:rsidRPr="00E21833">
        <w:rPr>
          <w:rFonts w:ascii="Arial" w:hAnsi="Arial" w:cs="Arial"/>
        </w:rPr>
        <w:t xml:space="preserve"> diligenciado e incluir en el documento de formulación en extenso los soportes descriptivos y documentales que considere pertinente para justificar el nivel obtenido.</w:t>
      </w:r>
    </w:p>
    <w:p w14:paraId="65E94900" w14:textId="77777777" w:rsidR="00D74AB6" w:rsidRPr="00E21833" w:rsidRDefault="00D74AB6" w:rsidP="00DB641F">
      <w:pPr>
        <w:jc w:val="both"/>
        <w:rPr>
          <w:rFonts w:ascii="Arial" w:hAnsi="Arial" w:cs="Arial"/>
          <w:b/>
        </w:rPr>
      </w:pPr>
    </w:p>
    <w:p w14:paraId="68C4EAE4" w14:textId="35DEE269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Descripción del problema </w:t>
      </w:r>
      <w:r w:rsidR="00D042EF" w:rsidRPr="00E21833">
        <w:rPr>
          <w:rFonts w:ascii="Arial" w:hAnsi="Arial" w:cs="Arial"/>
          <w:b/>
        </w:rPr>
        <w:t xml:space="preserve">o necesidad </w:t>
      </w:r>
      <w:r w:rsidRPr="00E21833">
        <w:rPr>
          <w:rFonts w:ascii="Arial" w:hAnsi="Arial" w:cs="Arial"/>
          <w:b/>
        </w:rPr>
        <w:t xml:space="preserve">que </w:t>
      </w:r>
      <w:r w:rsidR="00D74AB6" w:rsidRPr="00E21833">
        <w:rPr>
          <w:rFonts w:ascii="Arial" w:hAnsi="Arial" w:cs="Arial"/>
          <w:b/>
        </w:rPr>
        <w:t xml:space="preserve">el resultado de investigación </w:t>
      </w:r>
      <w:r w:rsidRPr="00E21833">
        <w:rPr>
          <w:rFonts w:ascii="Arial" w:hAnsi="Arial" w:cs="Arial"/>
          <w:b/>
        </w:rPr>
        <w:t>soluciona en la sociedad</w:t>
      </w:r>
    </w:p>
    <w:p w14:paraId="7DC9AD17" w14:textId="1BB4E326" w:rsidR="00D42CE8" w:rsidRPr="00D42CE8" w:rsidRDefault="00D42CE8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 xml:space="preserve">máximo </w:t>
      </w:r>
      <w:r w:rsidRPr="00E05AAB">
        <w:rPr>
          <w:rFonts w:ascii="Arial" w:hAnsi="Arial" w:cs="Arial"/>
          <w:bCs/>
        </w:rPr>
        <w:t>2500 caracteres</w:t>
      </w:r>
    </w:p>
    <w:p w14:paraId="56A4E0E0" w14:textId="77777777" w:rsidR="00D42CE8" w:rsidRPr="00E21833" w:rsidRDefault="00D42CE8" w:rsidP="00DB641F">
      <w:pPr>
        <w:jc w:val="both"/>
        <w:rPr>
          <w:rFonts w:ascii="Arial" w:hAnsi="Arial" w:cs="Arial"/>
          <w:b/>
        </w:rPr>
      </w:pPr>
    </w:p>
    <w:p w14:paraId="5FE05BE2" w14:textId="7D186BF7" w:rsidR="005E5199" w:rsidRDefault="00170B75" w:rsidP="00DB641F">
      <w:pPr>
        <w:jc w:val="both"/>
        <w:rPr>
          <w:rFonts w:ascii="Arial" w:hAnsi="Arial" w:cs="Arial"/>
          <w:b/>
        </w:rPr>
      </w:pPr>
      <w:r w:rsidRPr="00170B75">
        <w:rPr>
          <w:rFonts w:ascii="Arial" w:hAnsi="Arial" w:cs="Arial"/>
          <w:b/>
        </w:rPr>
        <w:t>Diferenciación del resultado de investigación (tecnología)</w:t>
      </w:r>
    </w:p>
    <w:p w14:paraId="2CF2D645" w14:textId="665F43EE" w:rsidR="00170B75" w:rsidRDefault="00170B75" w:rsidP="00DB641F">
      <w:pPr>
        <w:jc w:val="both"/>
        <w:rPr>
          <w:rFonts w:ascii="Arial" w:hAnsi="Arial" w:cs="Arial"/>
          <w:b/>
        </w:rPr>
      </w:pPr>
    </w:p>
    <w:p w14:paraId="649DE798" w14:textId="77777777" w:rsidR="00170B75" w:rsidRPr="00E05AAB" w:rsidRDefault="00170B75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 xml:space="preserve">máximo </w:t>
      </w:r>
      <w:r w:rsidRPr="00E05AAB">
        <w:rPr>
          <w:rFonts w:ascii="Arial" w:hAnsi="Arial" w:cs="Arial"/>
          <w:bCs/>
        </w:rPr>
        <w:t>2500 caracteres</w:t>
      </w:r>
    </w:p>
    <w:p w14:paraId="6FBDEF9A" w14:textId="77777777" w:rsidR="00170B75" w:rsidRDefault="00170B75" w:rsidP="00DB641F">
      <w:pPr>
        <w:jc w:val="both"/>
        <w:rPr>
          <w:rFonts w:ascii="Arial" w:hAnsi="Arial" w:cs="Arial"/>
          <w:b/>
        </w:rPr>
      </w:pPr>
    </w:p>
    <w:p w14:paraId="31418800" w14:textId="6FA31EC5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Objetivos</w:t>
      </w:r>
    </w:p>
    <w:p w14:paraId="25AB8E2A" w14:textId="18CAADC7" w:rsidR="00980EF4" w:rsidRDefault="00980EF4" w:rsidP="00DB641F">
      <w:pPr>
        <w:jc w:val="both"/>
        <w:rPr>
          <w:rFonts w:ascii="Arial" w:hAnsi="Arial" w:cs="Arial"/>
          <w:b/>
        </w:rPr>
      </w:pPr>
    </w:p>
    <w:p w14:paraId="327972ED" w14:textId="77777777" w:rsidR="00170B75" w:rsidRPr="00E21833" w:rsidRDefault="00170B75" w:rsidP="00DB641F">
      <w:pPr>
        <w:jc w:val="both"/>
        <w:rPr>
          <w:rFonts w:ascii="Arial" w:hAnsi="Arial" w:cs="Arial"/>
          <w:b/>
        </w:rPr>
      </w:pPr>
    </w:p>
    <w:p w14:paraId="3A0B2405" w14:textId="31622C0A" w:rsidR="00980EF4" w:rsidRPr="00E21833" w:rsidRDefault="00980EF4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Metodología</w:t>
      </w:r>
    </w:p>
    <w:p w14:paraId="74254424" w14:textId="4E97BAF5" w:rsidR="00170B75" w:rsidRPr="00E05AAB" w:rsidRDefault="00170B75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>máximo 10.</w:t>
      </w:r>
      <w:r w:rsidRPr="00E05AAB">
        <w:rPr>
          <w:rFonts w:ascii="Arial" w:hAnsi="Arial" w:cs="Arial"/>
          <w:bCs/>
        </w:rPr>
        <w:t>000 caracteres</w:t>
      </w:r>
    </w:p>
    <w:p w14:paraId="300D13FA" w14:textId="783ABA72" w:rsidR="00980EF4" w:rsidRDefault="00980EF4" w:rsidP="00DB641F">
      <w:pPr>
        <w:jc w:val="both"/>
        <w:rPr>
          <w:rFonts w:ascii="Arial" w:hAnsi="Arial" w:cs="Arial"/>
          <w:b/>
        </w:rPr>
      </w:pPr>
    </w:p>
    <w:p w14:paraId="000FAB24" w14:textId="10922381" w:rsidR="00170B75" w:rsidRDefault="00170B75" w:rsidP="00DB641F">
      <w:pPr>
        <w:jc w:val="both"/>
        <w:rPr>
          <w:rFonts w:ascii="Arial" w:hAnsi="Arial" w:cs="Arial"/>
          <w:b/>
        </w:rPr>
      </w:pPr>
    </w:p>
    <w:p w14:paraId="5168C1A9" w14:textId="77777777" w:rsidR="00DB641F" w:rsidRPr="00E21833" w:rsidRDefault="00DB641F" w:rsidP="00DB641F">
      <w:pPr>
        <w:jc w:val="both"/>
        <w:rPr>
          <w:rFonts w:ascii="Arial" w:hAnsi="Arial" w:cs="Arial"/>
          <w:b/>
        </w:rPr>
      </w:pPr>
    </w:p>
    <w:p w14:paraId="58719A3F" w14:textId="7FA4F2FD" w:rsidR="00980EF4" w:rsidRPr="00E21833" w:rsidRDefault="001B20DD" w:rsidP="00DB641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</w:t>
      </w:r>
      <w:r w:rsidR="00980EF4" w:rsidRPr="00E21833">
        <w:rPr>
          <w:rFonts w:ascii="Arial" w:hAnsi="Arial" w:cs="Arial"/>
          <w:b/>
        </w:rPr>
        <w:t>esultados esperados</w:t>
      </w:r>
    </w:p>
    <w:p w14:paraId="70EECEF1" w14:textId="1D34234A" w:rsidR="00DB4196" w:rsidRDefault="00DB4196" w:rsidP="00DB641F">
      <w:pPr>
        <w:jc w:val="both"/>
        <w:rPr>
          <w:rFonts w:ascii="Arial" w:hAnsi="Arial" w:cs="Arial"/>
          <w:b/>
        </w:rPr>
      </w:pPr>
    </w:p>
    <w:p w14:paraId="687269BF" w14:textId="1D642156" w:rsidR="001B70E4" w:rsidRPr="00D42CE8" w:rsidRDefault="001B70E4" w:rsidP="00DB641F">
      <w:pPr>
        <w:pStyle w:val="Prrafodelista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>máximo 25</w:t>
      </w:r>
      <w:r w:rsidRPr="00F14275">
        <w:rPr>
          <w:rFonts w:ascii="Arial" w:hAnsi="Arial" w:cs="Arial"/>
          <w:bCs/>
        </w:rPr>
        <w:t>00 c</w:t>
      </w:r>
      <w:r w:rsidRPr="00E05AAB">
        <w:rPr>
          <w:rFonts w:ascii="Arial" w:hAnsi="Arial" w:cs="Arial"/>
          <w:bCs/>
        </w:rPr>
        <w:t>aracteres</w:t>
      </w:r>
      <w:r>
        <w:rPr>
          <w:rFonts w:ascii="Arial" w:hAnsi="Arial" w:cs="Arial"/>
          <w:bCs/>
        </w:rPr>
        <w:t xml:space="preserve"> los resultados esperados de acuerdo al numeral 7 de los términos de referencia de la convocatoria. </w:t>
      </w:r>
    </w:p>
    <w:p w14:paraId="743A7E5C" w14:textId="77777777" w:rsidR="00A62F03" w:rsidRPr="00E21833" w:rsidRDefault="00A62F03" w:rsidP="00DB641F">
      <w:pPr>
        <w:jc w:val="both"/>
        <w:rPr>
          <w:rFonts w:ascii="Arial" w:hAnsi="Arial" w:cs="Arial"/>
          <w:b/>
        </w:rPr>
      </w:pPr>
    </w:p>
    <w:p w14:paraId="621F8412" w14:textId="2AE66C64" w:rsidR="001B70E4" w:rsidRDefault="001B70E4" w:rsidP="00DB641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Identificación de oportunidades en la sociedad y el mercado</w:t>
      </w:r>
    </w:p>
    <w:p w14:paraId="065FF92A" w14:textId="156A1850" w:rsidR="001B70E4" w:rsidRDefault="001B70E4" w:rsidP="00DB641F">
      <w:pPr>
        <w:jc w:val="both"/>
        <w:rPr>
          <w:rFonts w:ascii="Arial" w:hAnsi="Arial" w:cs="Arial"/>
          <w:b/>
        </w:rPr>
      </w:pPr>
    </w:p>
    <w:p w14:paraId="22336684" w14:textId="24109BDF" w:rsidR="001B70E4" w:rsidRDefault="001B70E4" w:rsidP="00DB641F">
      <w:pPr>
        <w:jc w:val="both"/>
        <w:rPr>
          <w:rFonts w:ascii="Arial" w:hAnsi="Arial" w:cs="Arial"/>
          <w:bCs/>
        </w:rPr>
      </w:pPr>
      <w:r w:rsidRPr="00F14275">
        <w:rPr>
          <w:rFonts w:ascii="Arial" w:hAnsi="Arial" w:cs="Arial"/>
          <w:bCs/>
        </w:rPr>
        <w:t xml:space="preserve">Indicar en </w:t>
      </w:r>
      <w:r>
        <w:rPr>
          <w:rFonts w:ascii="Arial" w:hAnsi="Arial" w:cs="Arial"/>
          <w:bCs/>
        </w:rPr>
        <w:t xml:space="preserve">máximo </w:t>
      </w:r>
      <w:r w:rsidRPr="00E05AAB">
        <w:rPr>
          <w:rFonts w:ascii="Arial" w:hAnsi="Arial" w:cs="Arial"/>
          <w:bCs/>
        </w:rPr>
        <w:t>5000 caracteres los</w:t>
      </w:r>
      <w:r>
        <w:rPr>
          <w:rFonts w:ascii="Arial" w:hAnsi="Arial" w:cs="Arial"/>
          <w:bCs/>
        </w:rPr>
        <w:t xml:space="preserve"> siguientes aspectos: </w:t>
      </w:r>
    </w:p>
    <w:p w14:paraId="2C38797A" w14:textId="77777777" w:rsidR="001B70E4" w:rsidRPr="00E21833" w:rsidRDefault="001B70E4" w:rsidP="00DB641F">
      <w:pPr>
        <w:jc w:val="both"/>
        <w:rPr>
          <w:rFonts w:ascii="Arial" w:hAnsi="Arial" w:cs="Arial"/>
          <w:b/>
        </w:rPr>
      </w:pPr>
    </w:p>
    <w:p w14:paraId="09629E7A" w14:textId="4351EB08" w:rsidR="001A6571" w:rsidRPr="00E21833" w:rsidRDefault="001A6571" w:rsidP="00DB641F">
      <w:pPr>
        <w:pStyle w:val="Prrafodelista"/>
        <w:numPr>
          <w:ilvl w:val="0"/>
          <w:numId w:val="18"/>
        </w:numPr>
        <w:spacing w:after="20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 xml:space="preserve">Describa las oportunidades que se han identificado </w:t>
      </w:r>
      <w:r w:rsidR="009D3C6B" w:rsidRPr="00E21833">
        <w:rPr>
          <w:rFonts w:ascii="Arial" w:hAnsi="Arial" w:cs="Arial"/>
        </w:rPr>
        <w:t>en la sociedad</w:t>
      </w:r>
    </w:p>
    <w:p w14:paraId="189FA00C" w14:textId="087D74D8" w:rsidR="001A6571" w:rsidRPr="00E21833" w:rsidRDefault="001A657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Quiénes son los usuarios potenciales de los resultados del proyecto en la sociedad</w:t>
      </w:r>
    </w:p>
    <w:p w14:paraId="6A478A35" w14:textId="77777777" w:rsidR="001A6571" w:rsidRPr="00E21833" w:rsidRDefault="001A657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Qué factores condicionarían la demanda de los resultados del proyecto en la sociedad</w:t>
      </w:r>
    </w:p>
    <w:p w14:paraId="24C28649" w14:textId="4528D136" w:rsidR="001A6571" w:rsidRPr="00E21833" w:rsidRDefault="001A657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Descripción de acercamientos realizados con organizaciones externas</w:t>
      </w:r>
    </w:p>
    <w:p w14:paraId="55A673C9" w14:textId="42A0B621" w:rsidR="001A6571" w:rsidRPr="00E21833" w:rsidRDefault="001A657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Descripción de los productos y/o servicios que p</w:t>
      </w:r>
      <w:r w:rsidR="00DB4196" w:rsidRPr="00E21833">
        <w:rPr>
          <w:rFonts w:ascii="Arial" w:hAnsi="Arial" w:cs="Arial"/>
        </w:rPr>
        <w:t>odrían prestarse a la sociedad a partir de</w:t>
      </w:r>
      <w:r w:rsidRPr="00E21833">
        <w:rPr>
          <w:rFonts w:ascii="Arial" w:hAnsi="Arial" w:cs="Arial"/>
        </w:rPr>
        <w:t>l resultado de investigación con interés de transferencia</w:t>
      </w:r>
    </w:p>
    <w:p w14:paraId="7A3F2DE8" w14:textId="15358318" w:rsidR="003B7F81" w:rsidRDefault="003B7F8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Descripción de ventajas y desventajas que presenta el resultado de investigación en relación a las tecnologías sustitutas o similares que resuelven actualmente el mismo problema o necesidad</w:t>
      </w:r>
    </w:p>
    <w:p w14:paraId="25B1DE18" w14:textId="62227BEA" w:rsidR="00DB4196" w:rsidRPr="003B7F81" w:rsidRDefault="003B7F81" w:rsidP="00DB641F">
      <w:pPr>
        <w:pStyle w:val="Prrafodelista"/>
        <w:numPr>
          <w:ilvl w:val="0"/>
          <w:numId w:val="18"/>
        </w:numPr>
        <w:spacing w:after="160"/>
        <w:ind w:left="0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Descripción</w:t>
      </w:r>
      <w:r w:rsidR="00DB4196" w:rsidRPr="003B7F81">
        <w:rPr>
          <w:rFonts w:ascii="Arial" w:hAnsi="Arial" w:cs="Arial"/>
          <w:bCs/>
        </w:rPr>
        <w:t xml:space="preserve"> de posibles escenarios de transferencia a la sociedad</w:t>
      </w:r>
    </w:p>
    <w:p w14:paraId="656F8832" w14:textId="77777777" w:rsidR="00E05AAB" w:rsidRPr="00E05AAB" w:rsidRDefault="00E05AAB" w:rsidP="00DB641F">
      <w:pPr>
        <w:pStyle w:val="Prrafodelista"/>
        <w:ind w:left="0"/>
        <w:jc w:val="both"/>
        <w:rPr>
          <w:rFonts w:ascii="Arial" w:hAnsi="Arial" w:cs="Arial"/>
          <w:b/>
        </w:rPr>
      </w:pPr>
    </w:p>
    <w:p w14:paraId="2824A4BC" w14:textId="77777777" w:rsidR="00E05AAB" w:rsidRPr="00E05AAB" w:rsidRDefault="00E05AAB" w:rsidP="00DB641F">
      <w:pPr>
        <w:jc w:val="both"/>
        <w:rPr>
          <w:rFonts w:ascii="Arial" w:hAnsi="Arial" w:cs="Arial"/>
          <w:b/>
        </w:rPr>
      </w:pPr>
      <w:bookmarkStart w:id="1" w:name="_Hlk40350099"/>
      <w:r w:rsidRPr="00E05AAB">
        <w:rPr>
          <w:rFonts w:ascii="Arial" w:hAnsi="Arial" w:cs="Arial"/>
          <w:b/>
        </w:rPr>
        <w:t>Impacto ambiental</w:t>
      </w:r>
    </w:p>
    <w:bookmarkEnd w:id="1"/>
    <w:p w14:paraId="3AF456B9" w14:textId="22381706" w:rsidR="00980EF4" w:rsidRDefault="00980EF4" w:rsidP="00DB641F">
      <w:pPr>
        <w:jc w:val="both"/>
        <w:rPr>
          <w:rFonts w:ascii="Arial" w:hAnsi="Arial" w:cs="Arial"/>
          <w:b/>
        </w:rPr>
      </w:pPr>
    </w:p>
    <w:p w14:paraId="5CD804C3" w14:textId="4945D3A6" w:rsidR="001B20DD" w:rsidRDefault="001B20DD" w:rsidP="00DB641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Presupuesto</w:t>
      </w:r>
    </w:p>
    <w:p w14:paraId="197E9B46" w14:textId="0D1A0E0D" w:rsidR="001B20DD" w:rsidRDefault="001B20DD" w:rsidP="00DB641F">
      <w:pPr>
        <w:jc w:val="both"/>
        <w:rPr>
          <w:rFonts w:ascii="Arial" w:hAnsi="Arial" w:cs="Arial"/>
          <w:b/>
        </w:rPr>
      </w:pPr>
    </w:p>
    <w:p w14:paraId="6FE9F970" w14:textId="70599708" w:rsidR="00E05AAB" w:rsidRPr="004D792C" w:rsidRDefault="00E05AAB" w:rsidP="00DB641F">
      <w:pPr>
        <w:widowControl w:val="0"/>
        <w:autoSpaceDE w:val="0"/>
        <w:autoSpaceDN w:val="0"/>
        <w:adjustRightInd w:val="0"/>
        <w:spacing w:before="32"/>
        <w:jc w:val="both"/>
        <w:rPr>
          <w:rFonts w:ascii="Arial" w:hAnsi="Arial" w:cs="Arial"/>
          <w:position w:val="-1"/>
        </w:rPr>
      </w:pPr>
      <w:bookmarkStart w:id="2" w:name="_Hlk40350090"/>
      <w:r>
        <w:rPr>
          <w:rFonts w:ascii="Arial" w:hAnsi="Arial" w:cs="Arial"/>
          <w:position w:val="-1"/>
        </w:rPr>
        <w:t>Se debe diligenciar el p</w:t>
      </w:r>
      <w:r w:rsidRPr="004D792C">
        <w:rPr>
          <w:rFonts w:ascii="Arial" w:hAnsi="Arial" w:cs="Arial"/>
          <w:position w:val="-1"/>
        </w:rPr>
        <w:t xml:space="preserve">resupuesto global </w:t>
      </w:r>
      <w:r>
        <w:rPr>
          <w:rFonts w:ascii="Arial" w:hAnsi="Arial" w:cs="Arial"/>
          <w:position w:val="-1"/>
        </w:rPr>
        <w:t xml:space="preserve">de acuerdo al </w:t>
      </w:r>
      <w:r w:rsidRPr="004D792C">
        <w:rPr>
          <w:rFonts w:ascii="Arial" w:hAnsi="Arial" w:cs="Arial"/>
          <w:position w:val="-1"/>
        </w:rPr>
        <w:t>Formato PM-IV-6.1-FOR-16.</w:t>
      </w:r>
    </w:p>
    <w:bookmarkEnd w:id="2"/>
    <w:p w14:paraId="44E963CD" w14:textId="77777777" w:rsidR="00E05AAB" w:rsidRDefault="00E05AAB" w:rsidP="00DB641F">
      <w:pPr>
        <w:jc w:val="both"/>
        <w:rPr>
          <w:rFonts w:ascii="Arial" w:hAnsi="Arial" w:cs="Arial"/>
          <w:b/>
        </w:rPr>
      </w:pPr>
    </w:p>
    <w:p w14:paraId="4C78BFB5" w14:textId="73920C29" w:rsidR="005B1D59" w:rsidRPr="00E21833" w:rsidRDefault="005B1D59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Cronograma</w:t>
      </w:r>
    </w:p>
    <w:p w14:paraId="5BFE1902" w14:textId="77777777" w:rsidR="00DB4196" w:rsidRPr="00E21833" w:rsidRDefault="00DB4196" w:rsidP="00DB641F">
      <w:pPr>
        <w:jc w:val="both"/>
        <w:rPr>
          <w:rFonts w:ascii="Arial" w:hAnsi="Arial" w:cs="Arial"/>
        </w:rPr>
      </w:pPr>
    </w:p>
    <w:p w14:paraId="3E125A36" w14:textId="77777777" w:rsidR="00DB4196" w:rsidRPr="00E21833" w:rsidRDefault="00DB4196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Bibliografía</w:t>
      </w:r>
    </w:p>
    <w:p w14:paraId="611BA674" w14:textId="77777777" w:rsidR="00DB4196" w:rsidRPr="00E21833" w:rsidRDefault="00DB4196" w:rsidP="00DB641F">
      <w:pPr>
        <w:jc w:val="both"/>
        <w:rPr>
          <w:rFonts w:ascii="Arial" w:hAnsi="Arial" w:cs="Arial"/>
          <w:b/>
        </w:rPr>
      </w:pPr>
    </w:p>
    <w:p w14:paraId="0BDDBE18" w14:textId="3ADA5A45" w:rsidR="009D3C6B" w:rsidRDefault="009D3C6B" w:rsidP="00DB641F">
      <w:pPr>
        <w:jc w:val="both"/>
        <w:rPr>
          <w:rFonts w:ascii="Arial" w:hAnsi="Arial" w:cs="Arial"/>
          <w:b/>
          <w:lang w:val="es-ES"/>
        </w:rPr>
      </w:pPr>
    </w:p>
    <w:p w14:paraId="65C5D5CA" w14:textId="77777777" w:rsidR="00DB641F" w:rsidRDefault="00DB641F" w:rsidP="00DB641F">
      <w:pPr>
        <w:jc w:val="both"/>
        <w:rPr>
          <w:rFonts w:ascii="Arial" w:hAnsi="Arial" w:cs="Arial"/>
          <w:b/>
          <w:lang w:val="es-ES"/>
        </w:rPr>
      </w:pPr>
    </w:p>
    <w:p w14:paraId="1610D990" w14:textId="77777777" w:rsidR="00D35C09" w:rsidRPr="00E21833" w:rsidRDefault="00D35C09" w:rsidP="00DB641F">
      <w:pPr>
        <w:jc w:val="both"/>
        <w:rPr>
          <w:rFonts w:ascii="Arial" w:hAnsi="Arial" w:cs="Arial"/>
          <w:b/>
          <w:lang w:val="es-ES"/>
        </w:rPr>
      </w:pPr>
    </w:p>
    <w:p w14:paraId="7458267D" w14:textId="77777777" w:rsidR="005F39A7" w:rsidRPr="00E21833" w:rsidRDefault="005F39A7" w:rsidP="00DB641F">
      <w:pPr>
        <w:jc w:val="both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MÁS INFORMACIÓN</w:t>
      </w:r>
    </w:p>
    <w:p w14:paraId="160182B6" w14:textId="2E13449F" w:rsidR="005F39A7" w:rsidRPr="00E21833" w:rsidRDefault="005F39A7" w:rsidP="00DB641F">
      <w:pPr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La Vicerrectoría de Investigaciones y la División de Innovación, Emprendimiento y Articulación con el Entorno, Calle 2 No. 1ª-25 Urbanización Caldas, Museo de Historia Natural – teléfono 8209800 ext. 2630 – 2651. Mail: dae_vri@unicauca.edu.co</w:t>
      </w:r>
    </w:p>
    <w:sectPr w:rsidR="005F39A7" w:rsidRPr="00E21833" w:rsidSect="002E6B65">
      <w:headerReference w:type="default" r:id="rId8"/>
      <w:footerReference w:type="default" r:id="rId9"/>
      <w:pgSz w:w="12240" w:h="15840"/>
      <w:pgMar w:top="2693" w:right="1134" w:bottom="1701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C7B6F" w14:textId="77777777" w:rsidR="00DB4A24" w:rsidRDefault="00DB4A24" w:rsidP="001B30EC">
      <w:r>
        <w:separator/>
      </w:r>
    </w:p>
  </w:endnote>
  <w:endnote w:type="continuationSeparator" w:id="0">
    <w:p w14:paraId="4E05BCF7" w14:textId="77777777" w:rsidR="00DB4A24" w:rsidRDefault="00DB4A24" w:rsidP="001B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7763413"/>
      <w:docPartObj>
        <w:docPartGallery w:val="Page Numbers (Bottom of Page)"/>
        <w:docPartUnique/>
      </w:docPartObj>
    </w:sdtPr>
    <w:sdtEndPr/>
    <w:sdtContent>
      <w:p w14:paraId="302C093D" w14:textId="45268C6E" w:rsidR="000828FA" w:rsidRDefault="000828F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CE7" w:rsidRPr="00435CE7">
          <w:rPr>
            <w:noProof/>
            <w:lang w:val="es-ES"/>
          </w:rPr>
          <w:t>1</w:t>
        </w:r>
        <w:r>
          <w:fldChar w:fldCharType="end"/>
        </w:r>
      </w:p>
    </w:sdtContent>
  </w:sdt>
  <w:p w14:paraId="246B40AE" w14:textId="77777777" w:rsidR="000828FA" w:rsidRPr="00A327A3" w:rsidRDefault="000828FA" w:rsidP="00905ADA">
    <w:pPr>
      <w:jc w:val="center"/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5B18E" w14:textId="77777777" w:rsidR="00DB4A24" w:rsidRDefault="00DB4A24" w:rsidP="001B30EC">
      <w:r>
        <w:separator/>
      </w:r>
    </w:p>
  </w:footnote>
  <w:footnote w:type="continuationSeparator" w:id="0">
    <w:p w14:paraId="4B5BD07B" w14:textId="77777777" w:rsidR="00DB4A24" w:rsidRDefault="00DB4A24" w:rsidP="001B3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6D74C" w14:textId="77777777" w:rsidR="000828FA" w:rsidRPr="00BE3983" w:rsidRDefault="000828FA" w:rsidP="00BE77D0">
    <w:pPr>
      <w:ind w:left="6096"/>
      <w:rPr>
        <w:rFonts w:ascii="Garamond" w:hAnsi="Garamond"/>
        <w:b/>
        <w:color w:val="151562"/>
        <w:sz w:val="26"/>
        <w:szCs w:val="26"/>
      </w:rPr>
    </w:pPr>
    <w:r w:rsidRPr="00BE3983">
      <w:rPr>
        <w:rFonts w:ascii="Garamond" w:hAnsi="Garamond"/>
        <w:b/>
        <w:noProof/>
        <w:sz w:val="26"/>
        <w:szCs w:val="26"/>
        <w:lang w:val="en-US" w:eastAsia="en-US"/>
      </w:rPr>
      <w:drawing>
        <wp:anchor distT="0" distB="0" distL="114300" distR="114300" simplePos="0" relativeHeight="251661312" behindDoc="0" locked="0" layoutInCell="1" allowOverlap="1" wp14:anchorId="2B5FD451" wp14:editId="1660ED43">
          <wp:simplePos x="0" y="0"/>
          <wp:positionH relativeFrom="column">
            <wp:posOffset>-152400</wp:posOffset>
          </wp:positionH>
          <wp:positionV relativeFrom="paragraph">
            <wp:posOffset>-122555</wp:posOffset>
          </wp:positionV>
          <wp:extent cx="876300" cy="1333500"/>
          <wp:effectExtent l="0" t="0" r="12700" b="1270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983">
      <w:rPr>
        <w:rFonts w:ascii="Garamond" w:hAnsi="Garamond"/>
        <w:b/>
        <w:color w:val="151562"/>
        <w:sz w:val="26"/>
        <w:szCs w:val="26"/>
      </w:rPr>
      <w:t>Vicerrectoría de Investigaciones</w:t>
    </w:r>
  </w:p>
  <w:p w14:paraId="4B4E3CF3" w14:textId="77777777" w:rsidR="000828FA" w:rsidRDefault="000828FA" w:rsidP="00BE77D0">
    <w:pPr>
      <w:pStyle w:val="Encabezado"/>
      <w:ind w:left="6096"/>
      <w:rPr>
        <w:rFonts w:ascii="Garamond" w:hAnsi="Garamond"/>
        <w:color w:val="151562"/>
        <w:sz w:val="22"/>
        <w:szCs w:val="22"/>
      </w:rPr>
    </w:pPr>
    <w:r w:rsidRPr="00BE3983">
      <w:rPr>
        <w:rFonts w:ascii="Garamond" w:hAnsi="Garamond"/>
        <w:color w:val="151562"/>
        <w:sz w:val="22"/>
        <w:szCs w:val="22"/>
      </w:rPr>
      <w:t>División de Innovación, Emprendimiento</w:t>
    </w:r>
  </w:p>
  <w:p w14:paraId="138514EA" w14:textId="77777777" w:rsidR="000828FA" w:rsidRPr="00BE3983" w:rsidRDefault="000828FA" w:rsidP="00BE77D0">
    <w:pPr>
      <w:pStyle w:val="Encabezado"/>
      <w:ind w:left="6096"/>
      <w:rPr>
        <w:rFonts w:ascii="Garamond" w:hAnsi="Garamond"/>
        <w:sz w:val="22"/>
        <w:szCs w:val="22"/>
      </w:rPr>
    </w:pPr>
    <w:r w:rsidRPr="00BE3983">
      <w:rPr>
        <w:rFonts w:ascii="Garamond" w:hAnsi="Garamond"/>
        <w:color w:val="151562"/>
        <w:sz w:val="22"/>
        <w:szCs w:val="22"/>
      </w:rPr>
      <w:t>y Articulación con el Entorno</w:t>
    </w:r>
  </w:p>
  <w:p w14:paraId="7380184A" w14:textId="77777777" w:rsidR="000828FA" w:rsidRDefault="000828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500D"/>
    <w:multiLevelType w:val="hybridMultilevel"/>
    <w:tmpl w:val="ABE84DC2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1F193BC0"/>
    <w:multiLevelType w:val="hybridMultilevel"/>
    <w:tmpl w:val="D362D7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10898"/>
    <w:multiLevelType w:val="hybridMultilevel"/>
    <w:tmpl w:val="AE1A9D3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756555"/>
    <w:multiLevelType w:val="hybridMultilevel"/>
    <w:tmpl w:val="6B8C47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C5DED"/>
    <w:multiLevelType w:val="hybridMultilevel"/>
    <w:tmpl w:val="439ABAE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272415"/>
    <w:multiLevelType w:val="hybridMultilevel"/>
    <w:tmpl w:val="A17694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44094"/>
    <w:multiLevelType w:val="hybridMultilevel"/>
    <w:tmpl w:val="2FA89F66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 w15:restartNumberingAfterBreak="0">
    <w:nsid w:val="4347402A"/>
    <w:multiLevelType w:val="hybridMultilevel"/>
    <w:tmpl w:val="D3CE3D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174B2"/>
    <w:multiLevelType w:val="hybridMultilevel"/>
    <w:tmpl w:val="3C0A9B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E65B6"/>
    <w:multiLevelType w:val="hybridMultilevel"/>
    <w:tmpl w:val="1CA68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93271"/>
    <w:multiLevelType w:val="hybridMultilevel"/>
    <w:tmpl w:val="C994E480"/>
    <w:lvl w:ilvl="0" w:tplc="24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9697B99"/>
    <w:multiLevelType w:val="hybridMultilevel"/>
    <w:tmpl w:val="E4227F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36431"/>
    <w:multiLevelType w:val="hybridMultilevel"/>
    <w:tmpl w:val="D5D04E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74B06"/>
    <w:multiLevelType w:val="hybridMultilevel"/>
    <w:tmpl w:val="DACE8AB6"/>
    <w:lvl w:ilvl="0" w:tplc="0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5FE80943"/>
    <w:multiLevelType w:val="hybridMultilevel"/>
    <w:tmpl w:val="00BEB7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D03E4"/>
    <w:multiLevelType w:val="hybridMultilevel"/>
    <w:tmpl w:val="99F6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867DD"/>
    <w:multiLevelType w:val="hybridMultilevel"/>
    <w:tmpl w:val="D3420B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C726C6"/>
    <w:multiLevelType w:val="hybridMultilevel"/>
    <w:tmpl w:val="F9C0F0FE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DEC85A2E">
      <w:start w:val="4"/>
      <w:numFmt w:val="bullet"/>
      <w:lvlText w:val="-"/>
      <w:lvlJc w:val="left"/>
      <w:pPr>
        <w:ind w:left="1913" w:hanging="360"/>
      </w:pPr>
      <w:rPr>
        <w:rFonts w:ascii="Arial" w:eastAsia="Times New Roman" w:hAnsi="Arial" w:cs="Arial" w:hint="default"/>
        <w:b w:val="0"/>
        <w:u w:val="none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8" w15:restartNumberingAfterBreak="0">
    <w:nsid w:val="7D3D646A"/>
    <w:multiLevelType w:val="hybridMultilevel"/>
    <w:tmpl w:val="4F000546"/>
    <w:lvl w:ilvl="0" w:tplc="EB5CD802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B64EA8"/>
    <w:multiLevelType w:val="hybridMultilevel"/>
    <w:tmpl w:val="C4A0CDD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1"/>
  </w:num>
  <w:num w:numId="5">
    <w:abstractNumId w:val="5"/>
  </w:num>
  <w:num w:numId="6">
    <w:abstractNumId w:val="17"/>
  </w:num>
  <w:num w:numId="7">
    <w:abstractNumId w:val="10"/>
  </w:num>
  <w:num w:numId="8">
    <w:abstractNumId w:val="6"/>
  </w:num>
  <w:num w:numId="9">
    <w:abstractNumId w:val="0"/>
  </w:num>
  <w:num w:numId="10">
    <w:abstractNumId w:val="8"/>
  </w:num>
  <w:num w:numId="11">
    <w:abstractNumId w:val="4"/>
  </w:num>
  <w:num w:numId="12">
    <w:abstractNumId w:val="13"/>
  </w:num>
  <w:num w:numId="13">
    <w:abstractNumId w:val="11"/>
  </w:num>
  <w:num w:numId="14">
    <w:abstractNumId w:val="18"/>
  </w:num>
  <w:num w:numId="15">
    <w:abstractNumId w:val="12"/>
  </w:num>
  <w:num w:numId="16">
    <w:abstractNumId w:val="16"/>
  </w:num>
  <w:num w:numId="17">
    <w:abstractNumId w:val="15"/>
  </w:num>
  <w:num w:numId="18">
    <w:abstractNumId w:val="3"/>
  </w:num>
  <w:num w:numId="19">
    <w:abstractNumId w:val="2"/>
  </w:num>
  <w:num w:numId="2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08D"/>
    <w:rsid w:val="00000318"/>
    <w:rsid w:val="00013D06"/>
    <w:rsid w:val="00015B19"/>
    <w:rsid w:val="00016A16"/>
    <w:rsid w:val="00022D79"/>
    <w:rsid w:val="0002701E"/>
    <w:rsid w:val="00030806"/>
    <w:rsid w:val="00030D02"/>
    <w:rsid w:val="000350CF"/>
    <w:rsid w:val="00037D37"/>
    <w:rsid w:val="00041DCA"/>
    <w:rsid w:val="000544A2"/>
    <w:rsid w:val="00056739"/>
    <w:rsid w:val="000660F1"/>
    <w:rsid w:val="0007380C"/>
    <w:rsid w:val="00074FCD"/>
    <w:rsid w:val="000828FA"/>
    <w:rsid w:val="00083F8E"/>
    <w:rsid w:val="00085D14"/>
    <w:rsid w:val="00095016"/>
    <w:rsid w:val="000C21B6"/>
    <w:rsid w:val="000D5975"/>
    <w:rsid w:val="000D6A98"/>
    <w:rsid w:val="000E312D"/>
    <w:rsid w:val="000E4205"/>
    <w:rsid w:val="000E7AFF"/>
    <w:rsid w:val="000F3058"/>
    <w:rsid w:val="000F4E1F"/>
    <w:rsid w:val="000F78D1"/>
    <w:rsid w:val="001050A1"/>
    <w:rsid w:val="00107B8B"/>
    <w:rsid w:val="0011165B"/>
    <w:rsid w:val="00112C9C"/>
    <w:rsid w:val="001138E4"/>
    <w:rsid w:val="00115B17"/>
    <w:rsid w:val="001253A2"/>
    <w:rsid w:val="00142970"/>
    <w:rsid w:val="00142B2F"/>
    <w:rsid w:val="00143F87"/>
    <w:rsid w:val="00146E90"/>
    <w:rsid w:val="00146FC6"/>
    <w:rsid w:val="0016108D"/>
    <w:rsid w:val="00166D30"/>
    <w:rsid w:val="0016774B"/>
    <w:rsid w:val="00170B75"/>
    <w:rsid w:val="001711BD"/>
    <w:rsid w:val="00173FFD"/>
    <w:rsid w:val="0017659B"/>
    <w:rsid w:val="001948CD"/>
    <w:rsid w:val="00197B43"/>
    <w:rsid w:val="001A0C40"/>
    <w:rsid w:val="001A3477"/>
    <w:rsid w:val="001A512D"/>
    <w:rsid w:val="001A56EA"/>
    <w:rsid w:val="001A6571"/>
    <w:rsid w:val="001B20DD"/>
    <w:rsid w:val="001B2459"/>
    <w:rsid w:val="001B2C23"/>
    <w:rsid w:val="001B30EC"/>
    <w:rsid w:val="001B70E4"/>
    <w:rsid w:val="001C5286"/>
    <w:rsid w:val="001C72B6"/>
    <w:rsid w:val="001D0DEF"/>
    <w:rsid w:val="001D2C90"/>
    <w:rsid w:val="001D3120"/>
    <w:rsid w:val="001D3CF9"/>
    <w:rsid w:val="001D5867"/>
    <w:rsid w:val="001E5BEF"/>
    <w:rsid w:val="001F24D6"/>
    <w:rsid w:val="00200A1F"/>
    <w:rsid w:val="00222257"/>
    <w:rsid w:val="00226055"/>
    <w:rsid w:val="0025785E"/>
    <w:rsid w:val="00270813"/>
    <w:rsid w:val="00271BBC"/>
    <w:rsid w:val="00296C2D"/>
    <w:rsid w:val="002A0796"/>
    <w:rsid w:val="002A5ACB"/>
    <w:rsid w:val="002A6EDA"/>
    <w:rsid w:val="002B1F0D"/>
    <w:rsid w:val="002B689B"/>
    <w:rsid w:val="002C127D"/>
    <w:rsid w:val="002D18E2"/>
    <w:rsid w:val="002D4F02"/>
    <w:rsid w:val="002E1D45"/>
    <w:rsid w:val="002E6B65"/>
    <w:rsid w:val="002F0451"/>
    <w:rsid w:val="002F10FE"/>
    <w:rsid w:val="00302114"/>
    <w:rsid w:val="00305880"/>
    <w:rsid w:val="00306634"/>
    <w:rsid w:val="00310463"/>
    <w:rsid w:val="003131B0"/>
    <w:rsid w:val="003378A8"/>
    <w:rsid w:val="003478C3"/>
    <w:rsid w:val="00350E6F"/>
    <w:rsid w:val="003636F7"/>
    <w:rsid w:val="00370989"/>
    <w:rsid w:val="0039340C"/>
    <w:rsid w:val="003B0969"/>
    <w:rsid w:val="003B256F"/>
    <w:rsid w:val="003B7F81"/>
    <w:rsid w:val="003C4C1B"/>
    <w:rsid w:val="003D366A"/>
    <w:rsid w:val="003E3CD3"/>
    <w:rsid w:val="003E421A"/>
    <w:rsid w:val="003E434A"/>
    <w:rsid w:val="0041189C"/>
    <w:rsid w:val="00423DD9"/>
    <w:rsid w:val="00426BC4"/>
    <w:rsid w:val="00435CE7"/>
    <w:rsid w:val="0043736E"/>
    <w:rsid w:val="00437815"/>
    <w:rsid w:val="0046020F"/>
    <w:rsid w:val="00467A5F"/>
    <w:rsid w:val="0048212B"/>
    <w:rsid w:val="00487C02"/>
    <w:rsid w:val="004A2859"/>
    <w:rsid w:val="004A68EC"/>
    <w:rsid w:val="004B72D4"/>
    <w:rsid w:val="004B7430"/>
    <w:rsid w:val="004D792C"/>
    <w:rsid w:val="004E243A"/>
    <w:rsid w:val="004F0366"/>
    <w:rsid w:val="004F6902"/>
    <w:rsid w:val="00502954"/>
    <w:rsid w:val="00503E4D"/>
    <w:rsid w:val="00504EC7"/>
    <w:rsid w:val="0052282A"/>
    <w:rsid w:val="00535890"/>
    <w:rsid w:val="0053655C"/>
    <w:rsid w:val="00541695"/>
    <w:rsid w:val="00546B0A"/>
    <w:rsid w:val="00560C2E"/>
    <w:rsid w:val="00562ED9"/>
    <w:rsid w:val="00566BBD"/>
    <w:rsid w:val="005670BD"/>
    <w:rsid w:val="00595A5A"/>
    <w:rsid w:val="00596136"/>
    <w:rsid w:val="005A0F58"/>
    <w:rsid w:val="005A3C78"/>
    <w:rsid w:val="005B1D59"/>
    <w:rsid w:val="005B45FF"/>
    <w:rsid w:val="005C16E2"/>
    <w:rsid w:val="005C1816"/>
    <w:rsid w:val="005C47E9"/>
    <w:rsid w:val="005D0342"/>
    <w:rsid w:val="005E051B"/>
    <w:rsid w:val="005E5199"/>
    <w:rsid w:val="005F087C"/>
    <w:rsid w:val="005F11FC"/>
    <w:rsid w:val="005F39A7"/>
    <w:rsid w:val="005F7A15"/>
    <w:rsid w:val="00603AE8"/>
    <w:rsid w:val="00612BBB"/>
    <w:rsid w:val="00613AC7"/>
    <w:rsid w:val="00627F30"/>
    <w:rsid w:val="00633FAD"/>
    <w:rsid w:val="006350F1"/>
    <w:rsid w:val="00640527"/>
    <w:rsid w:val="00647387"/>
    <w:rsid w:val="00656630"/>
    <w:rsid w:val="0066342D"/>
    <w:rsid w:val="006B11C4"/>
    <w:rsid w:val="006B2046"/>
    <w:rsid w:val="006B41FE"/>
    <w:rsid w:val="006B7A97"/>
    <w:rsid w:val="006C5926"/>
    <w:rsid w:val="006E0FC2"/>
    <w:rsid w:val="006F6F57"/>
    <w:rsid w:val="007153F5"/>
    <w:rsid w:val="00716D17"/>
    <w:rsid w:val="007171F9"/>
    <w:rsid w:val="00717405"/>
    <w:rsid w:val="00734D24"/>
    <w:rsid w:val="00740B6B"/>
    <w:rsid w:val="007447F6"/>
    <w:rsid w:val="007449C0"/>
    <w:rsid w:val="007544E9"/>
    <w:rsid w:val="00765B08"/>
    <w:rsid w:val="00782530"/>
    <w:rsid w:val="007964D4"/>
    <w:rsid w:val="007A0201"/>
    <w:rsid w:val="007A18AD"/>
    <w:rsid w:val="007A44BB"/>
    <w:rsid w:val="007E2CEF"/>
    <w:rsid w:val="007F151F"/>
    <w:rsid w:val="008007A5"/>
    <w:rsid w:val="00803C27"/>
    <w:rsid w:val="00811EE7"/>
    <w:rsid w:val="0082174D"/>
    <w:rsid w:val="008217B8"/>
    <w:rsid w:val="0083651A"/>
    <w:rsid w:val="00837120"/>
    <w:rsid w:val="00850E0F"/>
    <w:rsid w:val="008533E8"/>
    <w:rsid w:val="00867308"/>
    <w:rsid w:val="00881BAF"/>
    <w:rsid w:val="008C0073"/>
    <w:rsid w:val="008C2BC4"/>
    <w:rsid w:val="008C3AF3"/>
    <w:rsid w:val="00900A8A"/>
    <w:rsid w:val="00904BA1"/>
    <w:rsid w:val="00904DAA"/>
    <w:rsid w:val="00904FD0"/>
    <w:rsid w:val="00905ADA"/>
    <w:rsid w:val="009121B4"/>
    <w:rsid w:val="00915617"/>
    <w:rsid w:val="0092370C"/>
    <w:rsid w:val="00924EB6"/>
    <w:rsid w:val="0094739B"/>
    <w:rsid w:val="00952CDF"/>
    <w:rsid w:val="00956E60"/>
    <w:rsid w:val="00963234"/>
    <w:rsid w:val="00965655"/>
    <w:rsid w:val="0096753E"/>
    <w:rsid w:val="00977741"/>
    <w:rsid w:val="00977823"/>
    <w:rsid w:val="00980EF4"/>
    <w:rsid w:val="00987F27"/>
    <w:rsid w:val="00990BF1"/>
    <w:rsid w:val="009938BE"/>
    <w:rsid w:val="009A01AA"/>
    <w:rsid w:val="009A26DC"/>
    <w:rsid w:val="009A5093"/>
    <w:rsid w:val="009A6DB7"/>
    <w:rsid w:val="009B3827"/>
    <w:rsid w:val="009B3BD5"/>
    <w:rsid w:val="009B732C"/>
    <w:rsid w:val="009C09EF"/>
    <w:rsid w:val="009C5AF6"/>
    <w:rsid w:val="009D160A"/>
    <w:rsid w:val="009D3C6B"/>
    <w:rsid w:val="009D3D31"/>
    <w:rsid w:val="009D757F"/>
    <w:rsid w:val="009E46DE"/>
    <w:rsid w:val="009E651A"/>
    <w:rsid w:val="009E6FB1"/>
    <w:rsid w:val="009F0AC6"/>
    <w:rsid w:val="009F1246"/>
    <w:rsid w:val="00A0043C"/>
    <w:rsid w:val="00A04843"/>
    <w:rsid w:val="00A07355"/>
    <w:rsid w:val="00A17817"/>
    <w:rsid w:val="00A2661C"/>
    <w:rsid w:val="00A30AB6"/>
    <w:rsid w:val="00A327A3"/>
    <w:rsid w:val="00A430EF"/>
    <w:rsid w:val="00A45111"/>
    <w:rsid w:val="00A46AAC"/>
    <w:rsid w:val="00A51FCD"/>
    <w:rsid w:val="00A53302"/>
    <w:rsid w:val="00A577A7"/>
    <w:rsid w:val="00A60805"/>
    <w:rsid w:val="00A62F03"/>
    <w:rsid w:val="00A65AD8"/>
    <w:rsid w:val="00A740DA"/>
    <w:rsid w:val="00A82698"/>
    <w:rsid w:val="00A8488C"/>
    <w:rsid w:val="00A90F77"/>
    <w:rsid w:val="00A95615"/>
    <w:rsid w:val="00A96905"/>
    <w:rsid w:val="00A9700F"/>
    <w:rsid w:val="00AA5C94"/>
    <w:rsid w:val="00AA7FFC"/>
    <w:rsid w:val="00AB6201"/>
    <w:rsid w:val="00AE0480"/>
    <w:rsid w:val="00AE2100"/>
    <w:rsid w:val="00AF40AD"/>
    <w:rsid w:val="00AF451E"/>
    <w:rsid w:val="00B10CAA"/>
    <w:rsid w:val="00B11087"/>
    <w:rsid w:val="00B11527"/>
    <w:rsid w:val="00B119EA"/>
    <w:rsid w:val="00B11DC4"/>
    <w:rsid w:val="00B12253"/>
    <w:rsid w:val="00B12387"/>
    <w:rsid w:val="00B163CA"/>
    <w:rsid w:val="00B23B5F"/>
    <w:rsid w:val="00B43313"/>
    <w:rsid w:val="00B4723B"/>
    <w:rsid w:val="00B571F0"/>
    <w:rsid w:val="00B617C4"/>
    <w:rsid w:val="00B704FD"/>
    <w:rsid w:val="00B7319E"/>
    <w:rsid w:val="00B73ABF"/>
    <w:rsid w:val="00B745F2"/>
    <w:rsid w:val="00B843CD"/>
    <w:rsid w:val="00B9234B"/>
    <w:rsid w:val="00B92E67"/>
    <w:rsid w:val="00BA7160"/>
    <w:rsid w:val="00BB5C01"/>
    <w:rsid w:val="00BC5E28"/>
    <w:rsid w:val="00BE3983"/>
    <w:rsid w:val="00BE4BCF"/>
    <w:rsid w:val="00BE53B5"/>
    <w:rsid w:val="00BE77D0"/>
    <w:rsid w:val="00BF3341"/>
    <w:rsid w:val="00C00B24"/>
    <w:rsid w:val="00C01831"/>
    <w:rsid w:val="00C049BA"/>
    <w:rsid w:val="00C10A95"/>
    <w:rsid w:val="00C24675"/>
    <w:rsid w:val="00C31C41"/>
    <w:rsid w:val="00C324C4"/>
    <w:rsid w:val="00C3539D"/>
    <w:rsid w:val="00C5240A"/>
    <w:rsid w:val="00C57890"/>
    <w:rsid w:val="00C6092B"/>
    <w:rsid w:val="00C61B69"/>
    <w:rsid w:val="00C64EB0"/>
    <w:rsid w:val="00C67A95"/>
    <w:rsid w:val="00C70803"/>
    <w:rsid w:val="00C7141C"/>
    <w:rsid w:val="00CA0684"/>
    <w:rsid w:val="00CA102C"/>
    <w:rsid w:val="00CC2A8E"/>
    <w:rsid w:val="00CD16EA"/>
    <w:rsid w:val="00CD21CC"/>
    <w:rsid w:val="00CD44AD"/>
    <w:rsid w:val="00CD6520"/>
    <w:rsid w:val="00CE5FDE"/>
    <w:rsid w:val="00CE6173"/>
    <w:rsid w:val="00CF2FCE"/>
    <w:rsid w:val="00CF5764"/>
    <w:rsid w:val="00CF700B"/>
    <w:rsid w:val="00D02CDE"/>
    <w:rsid w:val="00D042EF"/>
    <w:rsid w:val="00D0474F"/>
    <w:rsid w:val="00D17D23"/>
    <w:rsid w:val="00D20C5A"/>
    <w:rsid w:val="00D213B0"/>
    <w:rsid w:val="00D2638C"/>
    <w:rsid w:val="00D27BFB"/>
    <w:rsid w:val="00D27F96"/>
    <w:rsid w:val="00D3194C"/>
    <w:rsid w:val="00D35C09"/>
    <w:rsid w:val="00D36B9C"/>
    <w:rsid w:val="00D42CE8"/>
    <w:rsid w:val="00D5236E"/>
    <w:rsid w:val="00D5500D"/>
    <w:rsid w:val="00D61F90"/>
    <w:rsid w:val="00D6278A"/>
    <w:rsid w:val="00D65FD8"/>
    <w:rsid w:val="00D74AB6"/>
    <w:rsid w:val="00D75B00"/>
    <w:rsid w:val="00DA533A"/>
    <w:rsid w:val="00DB1E4B"/>
    <w:rsid w:val="00DB4196"/>
    <w:rsid w:val="00DB4A24"/>
    <w:rsid w:val="00DB641F"/>
    <w:rsid w:val="00DB7841"/>
    <w:rsid w:val="00DC191E"/>
    <w:rsid w:val="00DC1ED2"/>
    <w:rsid w:val="00DC5134"/>
    <w:rsid w:val="00DC5756"/>
    <w:rsid w:val="00DC6A81"/>
    <w:rsid w:val="00DD0AAC"/>
    <w:rsid w:val="00DD259B"/>
    <w:rsid w:val="00DD2E29"/>
    <w:rsid w:val="00DD4C1F"/>
    <w:rsid w:val="00DE35E1"/>
    <w:rsid w:val="00DE4FC4"/>
    <w:rsid w:val="00DE71E8"/>
    <w:rsid w:val="00DF0C5C"/>
    <w:rsid w:val="00DF5147"/>
    <w:rsid w:val="00E05AAB"/>
    <w:rsid w:val="00E06009"/>
    <w:rsid w:val="00E10AA0"/>
    <w:rsid w:val="00E119DE"/>
    <w:rsid w:val="00E21833"/>
    <w:rsid w:val="00E22302"/>
    <w:rsid w:val="00E26595"/>
    <w:rsid w:val="00E27C4C"/>
    <w:rsid w:val="00E340C3"/>
    <w:rsid w:val="00E406FA"/>
    <w:rsid w:val="00E54D58"/>
    <w:rsid w:val="00E668FE"/>
    <w:rsid w:val="00E72CF6"/>
    <w:rsid w:val="00E7323A"/>
    <w:rsid w:val="00E74061"/>
    <w:rsid w:val="00E800EF"/>
    <w:rsid w:val="00E80D3D"/>
    <w:rsid w:val="00E8167C"/>
    <w:rsid w:val="00E86AB0"/>
    <w:rsid w:val="00E86AFE"/>
    <w:rsid w:val="00E91891"/>
    <w:rsid w:val="00E93DBC"/>
    <w:rsid w:val="00E93E6E"/>
    <w:rsid w:val="00EA3179"/>
    <w:rsid w:val="00EB05DA"/>
    <w:rsid w:val="00EB3509"/>
    <w:rsid w:val="00EB5C4A"/>
    <w:rsid w:val="00EB6FFC"/>
    <w:rsid w:val="00EC04A0"/>
    <w:rsid w:val="00EC6D67"/>
    <w:rsid w:val="00EC7504"/>
    <w:rsid w:val="00ED182D"/>
    <w:rsid w:val="00EE1293"/>
    <w:rsid w:val="00F112CE"/>
    <w:rsid w:val="00F14275"/>
    <w:rsid w:val="00F175F9"/>
    <w:rsid w:val="00F31192"/>
    <w:rsid w:val="00F42461"/>
    <w:rsid w:val="00F424A3"/>
    <w:rsid w:val="00F6006E"/>
    <w:rsid w:val="00F6287D"/>
    <w:rsid w:val="00F77B43"/>
    <w:rsid w:val="00F801D4"/>
    <w:rsid w:val="00F8354B"/>
    <w:rsid w:val="00F93EAC"/>
    <w:rsid w:val="00FA114D"/>
    <w:rsid w:val="00FA15F2"/>
    <w:rsid w:val="00FB05F9"/>
    <w:rsid w:val="00FB069C"/>
    <w:rsid w:val="00FB28E6"/>
    <w:rsid w:val="00FB3D25"/>
    <w:rsid w:val="00FB54CA"/>
    <w:rsid w:val="00FB6400"/>
    <w:rsid w:val="00FC4E57"/>
    <w:rsid w:val="00FC55AC"/>
    <w:rsid w:val="00FC7299"/>
    <w:rsid w:val="00FD2961"/>
    <w:rsid w:val="00FE68E5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813B1"/>
  <w15:docId w15:val="{257378BA-141D-DA42-9A8D-D0E364A38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954"/>
    <w:rPr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5F39A7"/>
    <w:pPr>
      <w:pBdr>
        <w:top w:val="single" w:sz="24" w:space="0" w:color="323E4F" w:themeColor="text2" w:themeShade="BF"/>
        <w:left w:val="single" w:sz="24" w:space="0" w:color="323E4F" w:themeColor="text2" w:themeShade="BF"/>
        <w:bottom w:val="single" w:sz="24" w:space="0" w:color="323E4F" w:themeColor="text2" w:themeShade="BF"/>
        <w:right w:val="single" w:sz="24" w:space="0" w:color="323E4F" w:themeColor="text2" w:themeShade="BF"/>
      </w:pBdr>
      <w:shd w:val="clear" w:color="auto" w:fill="323E4F" w:themeFill="text2" w:themeFillShade="BF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59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59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9C0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1B30EC"/>
  </w:style>
  <w:style w:type="character" w:customStyle="1" w:styleId="TextonotapieCar">
    <w:name w:val="Texto nota pie Car"/>
    <w:basedOn w:val="Fuentedeprrafopredeter"/>
    <w:link w:val="Textonotapie"/>
    <w:uiPriority w:val="99"/>
    <w:rsid w:val="001B30EC"/>
  </w:style>
  <w:style w:type="character" w:styleId="Refdenotaalpie">
    <w:name w:val="footnote reference"/>
    <w:basedOn w:val="Fuentedeprrafopredeter"/>
    <w:uiPriority w:val="99"/>
    <w:unhideWhenUsed/>
    <w:rsid w:val="001B30E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72CF6"/>
    <w:rPr>
      <w:color w:val="0563C1" w:themeColor="hyperlink"/>
      <w:u w:val="single"/>
    </w:rPr>
  </w:style>
  <w:style w:type="paragraph" w:customStyle="1" w:styleId="Sinespaciado1">
    <w:name w:val="Sin espaciado1"/>
    <w:rsid w:val="00437815"/>
    <w:rPr>
      <w:rFonts w:ascii="Arial" w:eastAsia="Times New Roman" w:hAnsi="Arial"/>
      <w:sz w:val="22"/>
      <w:szCs w:val="22"/>
      <w:lang w:val="es-CO" w:eastAsia="en-US"/>
    </w:rPr>
  </w:style>
  <w:style w:type="paragraph" w:styleId="Encabezado">
    <w:name w:val="header"/>
    <w:basedOn w:val="Normal"/>
    <w:link w:val="Encabezado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16EA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6EA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A90F77"/>
    <w:pPr>
      <w:ind w:left="720"/>
      <w:contextualSpacing/>
    </w:pPr>
  </w:style>
  <w:style w:type="paragraph" w:styleId="Sinespaciado">
    <w:name w:val="No Spacing"/>
    <w:uiPriority w:val="1"/>
    <w:qFormat/>
    <w:rsid w:val="00905ADA"/>
    <w:rPr>
      <w:rFonts w:ascii="Calibri" w:eastAsia="Calibri" w:hAnsi="Calibri"/>
      <w:sz w:val="22"/>
      <w:szCs w:val="22"/>
      <w:lang w:val="es-CO" w:eastAsia="en-US"/>
    </w:rPr>
  </w:style>
  <w:style w:type="character" w:styleId="Textoennegrita">
    <w:name w:val="Strong"/>
    <w:basedOn w:val="Fuentedeprrafopredeter"/>
    <w:uiPriority w:val="22"/>
    <w:qFormat/>
    <w:rsid w:val="00905ADA"/>
    <w:rPr>
      <w:b/>
      <w:bCs/>
    </w:rPr>
  </w:style>
  <w:style w:type="paragraph" w:styleId="NormalWeb">
    <w:name w:val="Normal (Web)"/>
    <w:basedOn w:val="Normal"/>
    <w:uiPriority w:val="99"/>
    <w:unhideWhenUsed/>
    <w:rsid w:val="00905ADA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western">
    <w:name w:val="western"/>
    <w:basedOn w:val="Normal"/>
    <w:rsid w:val="00905ADA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6009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5F39A7"/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shd w:val="clear" w:color="auto" w:fill="323E4F" w:themeFill="text2" w:themeFillShade="BF"/>
      <w:lang w:eastAsia="ja-JP"/>
    </w:rPr>
  </w:style>
  <w:style w:type="paragraph" w:styleId="Revisin">
    <w:name w:val="Revision"/>
    <w:hidden/>
    <w:uiPriority w:val="99"/>
    <w:semiHidden/>
    <w:rsid w:val="00143F87"/>
    <w:rPr>
      <w:sz w:val="24"/>
      <w:szCs w:val="24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B78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78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7841"/>
    <w:rPr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78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7841"/>
    <w:rPr>
      <w:b/>
      <w:bCs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-Entorno-2\Desktop\plantilla-DAE%202017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00EA7B-EC8B-4B71-936A-B314FA1B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plantilla-DAE 2017.dotx</Template>
  <TotalTime>1</TotalTime>
  <Pages>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unicauca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DAE-P.I</dc:creator>
  <cp:lastModifiedBy>usuario</cp:lastModifiedBy>
  <cp:revision>2</cp:revision>
  <cp:lastPrinted>2018-03-22T15:34:00Z</cp:lastPrinted>
  <dcterms:created xsi:type="dcterms:W3CDTF">2020-06-11T19:46:00Z</dcterms:created>
  <dcterms:modified xsi:type="dcterms:W3CDTF">2020-06-11T19:46:00Z</dcterms:modified>
</cp:coreProperties>
</file>